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35" w:rsidRPr="00575293" w:rsidRDefault="005D1035" w:rsidP="006E1EEC">
      <w:pPr>
        <w:rPr>
          <w:rFonts w:ascii="Arial" w:hAnsi="Arial" w:cs="Arial"/>
          <w:b/>
          <w:sz w:val="32"/>
          <w:szCs w:val="32"/>
          <w:u w:val="single"/>
        </w:rPr>
      </w:pPr>
    </w:p>
    <w:p w:rsidR="005D1035" w:rsidRPr="00575293" w:rsidRDefault="005D1035" w:rsidP="00CF442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75293">
        <w:rPr>
          <w:rFonts w:ascii="Arial" w:hAnsi="Arial" w:cs="Arial"/>
          <w:b/>
          <w:sz w:val="32"/>
          <w:szCs w:val="32"/>
          <w:u w:val="single"/>
        </w:rPr>
        <w:t xml:space="preserve">CAREER PLAN </w:t>
      </w:r>
    </w:p>
    <w:p w:rsidR="005D1035" w:rsidRPr="00575293" w:rsidRDefault="005D1035" w:rsidP="00CF442B">
      <w:pPr>
        <w:jc w:val="center"/>
        <w:rPr>
          <w:rFonts w:ascii="Arial" w:hAnsi="Arial" w:cs="Arial"/>
          <w:b/>
        </w:rPr>
      </w:pPr>
    </w:p>
    <w:p w:rsidR="005D1035" w:rsidRPr="00575293" w:rsidRDefault="005D1035" w:rsidP="00CF442B">
      <w:pPr>
        <w:tabs>
          <w:tab w:val="right" w:pos="14307"/>
        </w:tabs>
        <w:rPr>
          <w:rFonts w:ascii="Arial" w:hAnsi="Arial" w:cs="Arial"/>
          <w:b/>
        </w:rPr>
      </w:pPr>
      <w:r w:rsidRPr="006E1EEC">
        <w:rPr>
          <w:rFonts w:ascii="Arial" w:hAnsi="Arial" w:cs="Arial"/>
          <w:b/>
        </w:rPr>
        <w:t>Full Name ______________________________</w:t>
      </w:r>
      <w:r>
        <w:rPr>
          <w:rFonts w:ascii="Arial" w:hAnsi="Arial" w:cs="Arial"/>
          <w:b/>
        </w:rPr>
        <w:t>_____________________</w:t>
      </w:r>
      <w:r w:rsidRPr="006E1EEC">
        <w:rPr>
          <w:rFonts w:ascii="Arial" w:hAnsi="Arial" w:cs="Arial"/>
          <w:b/>
        </w:rPr>
        <w:t xml:space="preserve"> Career Pathway ______________</w:t>
      </w:r>
      <w:r>
        <w:rPr>
          <w:rFonts w:ascii="Arial" w:hAnsi="Arial" w:cs="Arial"/>
          <w:b/>
        </w:rPr>
        <w:t>__________________</w:t>
      </w:r>
    </w:p>
    <w:p w:rsidR="005D1035" w:rsidRPr="00575293" w:rsidRDefault="005D1035" w:rsidP="00CF442B">
      <w:pPr>
        <w:tabs>
          <w:tab w:val="right" w:pos="14307"/>
        </w:tabs>
        <w:rPr>
          <w:rFonts w:ascii="Arial" w:hAnsi="Arial" w:cs="Arial"/>
          <w:b/>
          <w:color w:val="FF0000"/>
          <w:sz w:val="20"/>
          <w:szCs w:val="20"/>
        </w:rPr>
      </w:pPr>
    </w:p>
    <w:p w:rsidR="005D1035" w:rsidRPr="00575293" w:rsidRDefault="005D1035" w:rsidP="00CF442B">
      <w:pPr>
        <w:tabs>
          <w:tab w:val="right" w:pos="1430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Career Planning</w:t>
      </w:r>
      <w:r w:rsidRPr="00575293">
        <w:rPr>
          <w:rFonts w:ascii="Arial" w:hAnsi="Arial" w:cs="Arial"/>
          <w:b/>
        </w:rPr>
        <w:t xml:space="preserve"> Goal</w:t>
      </w:r>
      <w:r>
        <w:rPr>
          <w:rFonts w:ascii="Arial" w:hAnsi="Arial" w:cs="Arial"/>
          <w:b/>
        </w:rPr>
        <w:t>s</w:t>
      </w:r>
      <w:r w:rsidRPr="00575293">
        <w:rPr>
          <w:rFonts w:ascii="Arial" w:hAnsi="Arial" w:cs="Arial"/>
          <w:b/>
        </w:rPr>
        <w:t>: _______________________________________________________________________________________</w:t>
      </w:r>
    </w:p>
    <w:p w:rsidR="005D1035" w:rsidRDefault="005D1035" w:rsidP="00CF442B">
      <w:pPr>
        <w:tabs>
          <w:tab w:val="right" w:pos="14307"/>
        </w:tabs>
        <w:rPr>
          <w:rFonts w:ascii="Arial" w:hAnsi="Arial" w:cs="Arial"/>
          <w:b/>
        </w:rPr>
      </w:pPr>
    </w:p>
    <w:p w:rsidR="005D1035" w:rsidRPr="00575293" w:rsidRDefault="005D1035" w:rsidP="00CF442B">
      <w:pPr>
        <w:tabs>
          <w:tab w:val="right" w:pos="14307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 Secondary Plan:  Four year school___  Two year school___   Technical Training___   Military___   Other ______________</w:t>
      </w:r>
    </w:p>
    <w:tbl>
      <w:tblPr>
        <w:tblpPr w:leftFromText="180" w:rightFromText="180" w:vertAnchor="text" w:horzAnchor="margin" w:tblpY="24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1311"/>
        <w:gridCol w:w="1254"/>
        <w:gridCol w:w="1824"/>
        <w:gridCol w:w="1776"/>
        <w:gridCol w:w="1530"/>
        <w:gridCol w:w="1254"/>
        <w:gridCol w:w="1653"/>
        <w:gridCol w:w="1863"/>
        <w:gridCol w:w="720"/>
        <w:gridCol w:w="720"/>
      </w:tblGrid>
      <w:tr w:rsidR="005D1035" w:rsidRPr="00575293" w:rsidTr="0077677D">
        <w:tc>
          <w:tcPr>
            <w:tcW w:w="963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Grade</w:t>
            </w:r>
          </w:p>
        </w:tc>
        <w:tc>
          <w:tcPr>
            <w:tcW w:w="1311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Diploma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1254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English</w:t>
            </w:r>
          </w:p>
        </w:tc>
        <w:tc>
          <w:tcPr>
            <w:tcW w:w="1824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Social Studies</w:t>
            </w:r>
          </w:p>
        </w:tc>
        <w:tc>
          <w:tcPr>
            <w:tcW w:w="1776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Math</w:t>
            </w:r>
          </w:p>
        </w:tc>
        <w:tc>
          <w:tcPr>
            <w:tcW w:w="1530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Science</w:t>
            </w:r>
          </w:p>
        </w:tc>
        <w:tc>
          <w:tcPr>
            <w:tcW w:w="1254" w:type="dxa"/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Health/PE/Elective</w:t>
            </w:r>
          </w:p>
        </w:tc>
        <w:tc>
          <w:tcPr>
            <w:tcW w:w="165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World Lang. /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Elective</w:t>
            </w:r>
          </w:p>
        </w:tc>
        <w:tc>
          <w:tcPr>
            <w:tcW w:w="186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Electives</w:t>
            </w: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77677D">
              <w:rPr>
                <w:rFonts w:ascii="Arial" w:hAnsi="Arial" w:cs="Arial"/>
                <w:b/>
                <w:color w:val="000000"/>
                <w:sz w:val="12"/>
                <w:szCs w:val="12"/>
              </w:rPr>
              <w:t>Verified Credits</w:t>
            </w: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highlight w:val="green"/>
              </w:rPr>
            </w:pPr>
            <w:r w:rsidRPr="00C04B26">
              <w:rPr>
                <w:rFonts w:ascii="Arial" w:hAnsi="Arial" w:cs="Arial"/>
                <w:b/>
                <w:color w:val="000000"/>
                <w:sz w:val="16"/>
                <w:szCs w:val="16"/>
              </w:rPr>
              <w:t>DATE</w:t>
            </w:r>
            <w:r w:rsidRPr="0077677D">
              <w:rPr>
                <w:rFonts w:ascii="Arial" w:hAnsi="Arial" w:cs="Arial"/>
                <w:b/>
                <w:color w:val="000000"/>
                <w:sz w:val="16"/>
                <w:szCs w:val="16"/>
                <w:highlight w:val="green"/>
              </w:rPr>
              <w:t xml:space="preserve"> </w:t>
            </w:r>
          </w:p>
        </w:tc>
      </w:tr>
      <w:tr w:rsidR="005D1035" w:rsidRPr="00575293" w:rsidTr="0077677D">
        <w:trPr>
          <w:trHeight w:val="566"/>
        </w:trPr>
        <w:tc>
          <w:tcPr>
            <w:tcW w:w="963" w:type="dxa"/>
          </w:tcPr>
          <w:p w:rsidR="005D1035" w:rsidRDefault="005D1035" w:rsidP="002022B5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5D1035" w:rsidRDefault="005D1035" w:rsidP="002022B5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6-8</w:t>
            </w:r>
          </w:p>
          <w:p w:rsidR="005D1035" w:rsidRPr="00C73414" w:rsidRDefault="005D1035" w:rsidP="002022B5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</w:pPr>
          </w:p>
        </w:tc>
      </w:tr>
      <w:tr w:rsidR="005D1035" w:rsidRPr="00575293" w:rsidTr="0077677D">
        <w:trPr>
          <w:trHeight w:val="710"/>
        </w:trPr>
        <w:tc>
          <w:tcPr>
            <w:tcW w:w="963" w:type="dxa"/>
            <w:vMerge w:val="restart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Advanced</w:t>
            </w: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English 9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*World History 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*Algebra 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*Geometry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*Algebra II</w:t>
            </w:r>
          </w:p>
        </w:tc>
        <w:tc>
          <w:tcPr>
            <w:tcW w:w="1530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*Earth Science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*Biology</w:t>
            </w: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Health 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Phys Ed I</w:t>
            </w:r>
          </w:p>
        </w:tc>
        <w:tc>
          <w:tcPr>
            <w:tcW w:w="165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 w:val="restart"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D1035" w:rsidRPr="00575293" w:rsidTr="0077677D">
        <w:trPr>
          <w:trHeight w:val="323"/>
        </w:trPr>
        <w:tc>
          <w:tcPr>
            <w:tcW w:w="963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i/>
                <w:color w:val="000000"/>
              </w:rPr>
            </w:pPr>
            <w:r w:rsidRPr="00315E35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English 9</w:t>
            </w:r>
          </w:p>
        </w:tc>
        <w:tc>
          <w:tcPr>
            <w:tcW w:w="1824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*World History I</w:t>
            </w:r>
          </w:p>
        </w:tc>
        <w:tc>
          <w:tcPr>
            <w:tcW w:w="1776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*Algebra I</w:t>
            </w:r>
          </w:p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Algebra I Part I</w:t>
            </w:r>
          </w:p>
        </w:tc>
        <w:tc>
          <w:tcPr>
            <w:tcW w:w="1530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*Earth Science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Health I</w:t>
            </w:r>
          </w:p>
          <w:p w:rsidR="005D1035" w:rsidRPr="00315E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15E35">
              <w:rPr>
                <w:rFonts w:ascii="Arial" w:hAnsi="Arial" w:cs="Arial"/>
                <w:i/>
                <w:color w:val="000000"/>
                <w:sz w:val="20"/>
                <w:szCs w:val="20"/>
              </w:rPr>
              <w:t>Phys Ed I</w:t>
            </w:r>
          </w:p>
        </w:tc>
        <w:tc>
          <w:tcPr>
            <w:tcW w:w="1653" w:type="dxa"/>
            <w:tcBorders>
              <w:top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Franklin Gothic Book" w:hAnsi="Franklin Gothic Book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743"/>
        </w:trPr>
        <w:tc>
          <w:tcPr>
            <w:tcW w:w="963" w:type="dxa"/>
            <w:vMerge w:val="restart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10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Advanced</w:t>
            </w: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English 10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*World History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*Geometry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*Algebra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Math Analysis</w:t>
            </w:r>
          </w:p>
        </w:tc>
        <w:tc>
          <w:tcPr>
            <w:tcW w:w="1530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*Biology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*Chemistry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Health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Phys Ed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 w:val="restart"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287"/>
        </w:trPr>
        <w:tc>
          <w:tcPr>
            <w:tcW w:w="963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i/>
                <w:color w:val="000000"/>
              </w:rPr>
            </w:pPr>
            <w:r w:rsidRPr="00C73414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English 10</w:t>
            </w:r>
          </w:p>
        </w:tc>
        <w:tc>
          <w:tcPr>
            <w:tcW w:w="182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*World History II</w:t>
            </w:r>
          </w:p>
        </w:tc>
        <w:tc>
          <w:tcPr>
            <w:tcW w:w="1776" w:type="dxa"/>
            <w:tcBorders>
              <w:top w:val="dashed" w:sz="4" w:space="0" w:color="auto"/>
            </w:tcBorders>
          </w:tcPr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*Geometry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*Algebra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*Algebra I Part II</w:t>
            </w:r>
          </w:p>
        </w:tc>
        <w:tc>
          <w:tcPr>
            <w:tcW w:w="1530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*Biology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Health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Phys Ed II</w:t>
            </w:r>
          </w:p>
        </w:tc>
        <w:tc>
          <w:tcPr>
            <w:tcW w:w="1653" w:type="dxa"/>
            <w:tcBorders>
              <w:top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660"/>
        </w:trPr>
        <w:tc>
          <w:tcPr>
            <w:tcW w:w="963" w:type="dxa"/>
            <w:vMerge w:val="restart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A43779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Advanced</w:t>
            </w: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*English 11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(2 Sol’s given)</w:t>
            </w:r>
          </w:p>
        </w:tc>
        <w:tc>
          <w:tcPr>
            <w:tcW w:w="182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*US/VA History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*Algebra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Math Analysis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College Alg/Trig</w:t>
            </w:r>
          </w:p>
        </w:tc>
        <w:tc>
          <w:tcPr>
            <w:tcW w:w="1530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*Chemistry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Physics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Ecology</w:t>
            </w:r>
          </w:p>
        </w:tc>
        <w:tc>
          <w:tcPr>
            <w:tcW w:w="1254" w:type="dxa"/>
            <w:vMerge w:val="restart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Internship/Coop</w:t>
            </w:r>
          </w:p>
        </w:tc>
        <w:tc>
          <w:tcPr>
            <w:tcW w:w="165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 w:val="restart"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602"/>
        </w:trPr>
        <w:tc>
          <w:tcPr>
            <w:tcW w:w="963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i/>
                <w:color w:val="000000"/>
              </w:rPr>
            </w:pPr>
            <w:r w:rsidRPr="00C73414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*English 11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(2 Sol’s given)</w:t>
            </w:r>
          </w:p>
        </w:tc>
        <w:tc>
          <w:tcPr>
            <w:tcW w:w="182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*US/VA History</w:t>
            </w:r>
          </w:p>
        </w:tc>
        <w:tc>
          <w:tcPr>
            <w:tcW w:w="1776" w:type="dxa"/>
            <w:tcBorders>
              <w:top w:val="dashed" w:sz="4" w:space="0" w:color="auto"/>
            </w:tcBorders>
          </w:tcPr>
          <w:p w:rsidR="005D1035" w:rsidRDefault="005D1035" w:rsidP="00BA3D30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Alg.Funct,Data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*Algebra II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*Geometry</w:t>
            </w:r>
          </w:p>
        </w:tc>
        <w:tc>
          <w:tcPr>
            <w:tcW w:w="1530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*Chemistry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Physics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Ecology</w:t>
            </w:r>
          </w:p>
        </w:tc>
        <w:tc>
          <w:tcPr>
            <w:tcW w:w="1254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720"/>
        </w:trPr>
        <w:tc>
          <w:tcPr>
            <w:tcW w:w="963" w:type="dxa"/>
            <w:vMerge w:val="restart"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11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color w:val="000000"/>
              </w:rPr>
            </w:pPr>
            <w:r w:rsidRPr="00C73414">
              <w:rPr>
                <w:rFonts w:ascii="Arial" w:hAnsi="Arial" w:cs="Arial"/>
                <w:b/>
                <w:color w:val="000000"/>
                <w:sz w:val="22"/>
                <w:szCs w:val="22"/>
              </w:rPr>
              <w:t>Advanced</w:t>
            </w:r>
          </w:p>
        </w:tc>
        <w:tc>
          <w:tcPr>
            <w:tcW w:w="125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English 12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4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US/VA Gov’t.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Math Analysis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AP Math ______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College Alg/Trig</w:t>
            </w:r>
          </w:p>
        </w:tc>
        <w:tc>
          <w:tcPr>
            <w:tcW w:w="1530" w:type="dxa"/>
            <w:tcBorders>
              <w:bottom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color w:val="000000"/>
                <w:sz w:val="20"/>
                <w:szCs w:val="20"/>
              </w:rPr>
              <w:t>Physics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 Sci.</w:t>
            </w:r>
          </w:p>
        </w:tc>
        <w:tc>
          <w:tcPr>
            <w:tcW w:w="1254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bottom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 w:val="restart"/>
            <w:tcBorders>
              <w:right w:val="triple" w:sz="4" w:space="0" w:color="auto"/>
            </w:tcBorders>
          </w:tcPr>
          <w:p w:rsidR="005D1035" w:rsidRPr="00744ABC" w:rsidRDefault="005D1035" w:rsidP="00C04B26">
            <w:pPr>
              <w:tabs>
                <w:tab w:val="right" w:pos="14307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FA/CTE</w:t>
            </w:r>
          </w:p>
          <w:p w:rsidR="005D1035" w:rsidRPr="00744ABC" w:rsidRDefault="005D1035" w:rsidP="00C04B26">
            <w:pPr>
              <w:tabs>
                <w:tab w:val="right" w:pos="14307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_____________</w:t>
            </w:r>
          </w:p>
          <w:p w:rsidR="005D1035" w:rsidRPr="00744ABC" w:rsidRDefault="005D1035" w:rsidP="00A43779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744ABC" w:rsidRDefault="005D1035" w:rsidP="00C04B26">
            <w:pPr>
              <w:tabs>
                <w:tab w:val="right" w:pos="14307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Seq. Electives</w:t>
            </w:r>
          </w:p>
          <w:p w:rsidR="005D1035" w:rsidRPr="00744ABC" w:rsidRDefault="005D1035" w:rsidP="00C04B26">
            <w:pPr>
              <w:tabs>
                <w:tab w:val="right" w:pos="14307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(Std. diploma)</w:t>
            </w:r>
          </w:p>
          <w:p w:rsidR="005D1035" w:rsidRPr="00744ABC" w:rsidRDefault="005D1035" w:rsidP="00C04B26">
            <w:pPr>
              <w:tabs>
                <w:tab w:val="right" w:pos="14307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_____________</w:t>
            </w:r>
          </w:p>
          <w:p w:rsidR="005D1035" w:rsidRPr="00C73414" w:rsidRDefault="005D1035" w:rsidP="00C04B26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744ABC">
              <w:rPr>
                <w:rFonts w:ascii="Arial" w:hAnsi="Arial" w:cs="Arial"/>
                <w:color w:val="000000"/>
                <w:sz w:val="20"/>
                <w:szCs w:val="20"/>
              </w:rPr>
              <w:t>_____________</w:t>
            </w: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  <w:tr w:rsidR="005D1035" w:rsidRPr="00575293" w:rsidTr="0077677D">
        <w:trPr>
          <w:trHeight w:val="791"/>
        </w:trPr>
        <w:tc>
          <w:tcPr>
            <w:tcW w:w="963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b/>
                <w:i/>
                <w:color w:val="000000"/>
              </w:rPr>
            </w:pPr>
            <w:r w:rsidRPr="00C73414"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125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English 12</w:t>
            </w:r>
          </w:p>
        </w:tc>
        <w:tc>
          <w:tcPr>
            <w:tcW w:w="1824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US/VA Gov’t.</w:t>
            </w:r>
          </w:p>
        </w:tc>
        <w:tc>
          <w:tcPr>
            <w:tcW w:w="1776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Additional Math (opt.):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dashed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C73414">
              <w:rPr>
                <w:rFonts w:ascii="Arial" w:hAnsi="Arial" w:cs="Arial"/>
                <w:i/>
                <w:color w:val="000000"/>
                <w:sz w:val="20"/>
                <w:szCs w:val="20"/>
              </w:rPr>
              <w:t>Additional Sci (opt.):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1254" w:type="dxa"/>
            <w:vMerge/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dashed" w:sz="4" w:space="0" w:color="auto"/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3" w:type="dxa"/>
            <w:vMerge/>
            <w:tcBorders>
              <w:righ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DF3679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Total:</w:t>
            </w: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D1035" w:rsidRPr="00C73414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triple" w:sz="4" w:space="0" w:color="auto"/>
            </w:tcBorders>
          </w:tcPr>
          <w:p w:rsidR="005D1035" w:rsidRPr="0077677D" w:rsidRDefault="005D1035" w:rsidP="00C73414">
            <w:pPr>
              <w:tabs>
                <w:tab w:val="right" w:pos="14307"/>
              </w:tabs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</w:tr>
    </w:tbl>
    <w:p w:rsidR="005D1035" w:rsidRPr="009678D5" w:rsidRDefault="005D1035" w:rsidP="00C04B26">
      <w:pPr>
        <w:ind w:left="12960"/>
        <w:rPr>
          <w:b/>
        </w:rPr>
      </w:pPr>
      <w:r>
        <w:rPr>
          <w:b/>
        </w:rPr>
        <w:t xml:space="preserve">      </w:t>
      </w:r>
      <w:r w:rsidRPr="009678D5">
        <w:rPr>
          <w:b/>
        </w:rPr>
        <w:t>*</w:t>
      </w:r>
      <w:r w:rsidRPr="00F2159A">
        <w:rPr>
          <w:b/>
          <w:sz w:val="16"/>
          <w:szCs w:val="16"/>
        </w:rPr>
        <w:t>SOL Course</w:t>
      </w:r>
    </w:p>
    <w:p w:rsidR="005D1035" w:rsidRDefault="005D1035">
      <w:r>
        <w:t>_______________________________________</w:t>
      </w:r>
      <w:r>
        <w:tab/>
        <w:t>_______________________________</w:t>
      </w:r>
      <w:r>
        <w:tab/>
        <w:t>__________________</w:t>
      </w:r>
    </w:p>
    <w:p w:rsidR="005D1035" w:rsidRDefault="005D1035">
      <w:pPr>
        <w:rPr>
          <w:rFonts w:ascii="Arial" w:hAnsi="Arial" w:cs="Arial"/>
        </w:rPr>
      </w:pPr>
      <w:r>
        <w:rPr>
          <w:rFonts w:ascii="Arial" w:hAnsi="Arial" w:cs="Arial"/>
        </w:rPr>
        <w:t>Student 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Parent 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:rsidR="005D1035" w:rsidRDefault="005D1035">
      <w:pPr>
        <w:rPr>
          <w:rFonts w:ascii="Arial" w:hAnsi="Arial" w:cs="Arial"/>
        </w:rPr>
      </w:pPr>
    </w:p>
    <w:p w:rsidR="005D1035" w:rsidRDefault="005D1035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</w:t>
      </w:r>
    </w:p>
    <w:p w:rsidR="005D1035" w:rsidRPr="00522728" w:rsidRDefault="005D1035">
      <w:pPr>
        <w:rPr>
          <w:rFonts w:ascii="Arial" w:hAnsi="Arial" w:cs="Arial"/>
        </w:rPr>
      </w:pPr>
      <w:r>
        <w:rPr>
          <w:rFonts w:ascii="Arial" w:hAnsi="Arial" w:cs="Arial"/>
        </w:rPr>
        <w:t>Counselor 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sectPr w:rsidR="005D1035" w:rsidRPr="00522728" w:rsidSect="0077677D">
      <w:pgSz w:w="15840" w:h="12240" w:orient="landscape" w:code="1"/>
      <w:pgMar w:top="245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stylePaneFormatFilter w:val="3F01"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442B"/>
    <w:rsid w:val="00054432"/>
    <w:rsid w:val="00157578"/>
    <w:rsid w:val="002022B5"/>
    <w:rsid w:val="0026642C"/>
    <w:rsid w:val="00315E35"/>
    <w:rsid w:val="00337F60"/>
    <w:rsid w:val="00366B27"/>
    <w:rsid w:val="00457E67"/>
    <w:rsid w:val="00522728"/>
    <w:rsid w:val="005465A4"/>
    <w:rsid w:val="00575293"/>
    <w:rsid w:val="005D1035"/>
    <w:rsid w:val="0064465B"/>
    <w:rsid w:val="0067093B"/>
    <w:rsid w:val="006E17B1"/>
    <w:rsid w:val="006E1EEC"/>
    <w:rsid w:val="006F22F4"/>
    <w:rsid w:val="00744ABC"/>
    <w:rsid w:val="00775DD7"/>
    <w:rsid w:val="0077677D"/>
    <w:rsid w:val="00794DE4"/>
    <w:rsid w:val="007B329D"/>
    <w:rsid w:val="00824511"/>
    <w:rsid w:val="008A00A8"/>
    <w:rsid w:val="008A57AF"/>
    <w:rsid w:val="008D2665"/>
    <w:rsid w:val="008D79F4"/>
    <w:rsid w:val="009678D5"/>
    <w:rsid w:val="0099355A"/>
    <w:rsid w:val="009947D3"/>
    <w:rsid w:val="009B2C2B"/>
    <w:rsid w:val="00A43779"/>
    <w:rsid w:val="00AE5C98"/>
    <w:rsid w:val="00AF1AD2"/>
    <w:rsid w:val="00AF670F"/>
    <w:rsid w:val="00B01200"/>
    <w:rsid w:val="00B06053"/>
    <w:rsid w:val="00B27E88"/>
    <w:rsid w:val="00B42B38"/>
    <w:rsid w:val="00B619B9"/>
    <w:rsid w:val="00B62995"/>
    <w:rsid w:val="00BA3D30"/>
    <w:rsid w:val="00C04B26"/>
    <w:rsid w:val="00C2323C"/>
    <w:rsid w:val="00C73414"/>
    <w:rsid w:val="00CB0E5C"/>
    <w:rsid w:val="00CD56D7"/>
    <w:rsid w:val="00CF442B"/>
    <w:rsid w:val="00D41BE9"/>
    <w:rsid w:val="00D55EA4"/>
    <w:rsid w:val="00D568BF"/>
    <w:rsid w:val="00DF3679"/>
    <w:rsid w:val="00F21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42B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44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CD56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1200"/>
    <w:rPr>
      <w:rFonts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271</Words>
  <Characters>1546</Characters>
  <Application>Microsoft Office Outlook</Application>
  <DocSecurity>0</DocSecurity>
  <Lines>0</Lines>
  <Paragraphs>0</Paragraphs>
  <ScaleCrop>false</ScaleCrop>
  <Company>Albemarle County Public Schools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PLAN </dc:title>
  <dc:subject/>
  <dc:creator>khalvorsen</dc:creator>
  <cp:keywords/>
  <dc:description/>
  <cp:lastModifiedBy>ssheffield</cp:lastModifiedBy>
  <cp:revision>2</cp:revision>
  <cp:lastPrinted>2009-04-22T14:08:00Z</cp:lastPrinted>
  <dcterms:created xsi:type="dcterms:W3CDTF">2009-04-22T14:08:00Z</dcterms:created>
  <dcterms:modified xsi:type="dcterms:W3CDTF">2009-04-22T14:08:00Z</dcterms:modified>
</cp:coreProperties>
</file>